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0553C" w14:textId="77777777" w:rsidR="007F18EA" w:rsidRDefault="009332ED">
      <w:pPr>
        <w:pStyle w:val="En-tt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  <w:sectPr w:rsidR="007F18EA" w:rsidSect="009332E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899" w:h="16838" w:code="9"/>
          <w:pgMar w:top="2127" w:right="1134" w:bottom="1134" w:left="1418" w:header="709" w:footer="709" w:gutter="0"/>
          <w:cols w:space="708"/>
          <w:titlePg/>
        </w:sectPr>
      </w:pPr>
      <w:r w:rsidRPr="00286F25">
        <w:rPr>
          <w:rFonts w:ascii="Arial Narrow" w:hAnsi="Arial Narrow" w:cs="Arial"/>
          <w:b/>
          <w:bCs/>
          <w:sz w:val="28"/>
          <w:szCs w:val="28"/>
          <w:lang w:val="fr-CH"/>
        </w:rPr>
        <w:t xml:space="preserve">Ordonnance </w:t>
      </w:r>
      <w:r w:rsidR="00475B25" w:rsidRPr="00286F25">
        <w:rPr>
          <w:rFonts w:ascii="Arial Narrow" w:hAnsi="Arial Narrow" w:cs="Arial"/>
          <w:b/>
          <w:bCs/>
          <w:sz w:val="28"/>
          <w:szCs w:val="28"/>
          <w:lang w:val="fr-CH"/>
        </w:rPr>
        <w:t xml:space="preserve">sur la podologie </w:t>
      </w:r>
      <w:r w:rsidR="001C6F9D" w:rsidRPr="00286F25">
        <w:rPr>
          <w:rFonts w:ascii="Arial Narrow" w:hAnsi="Arial Narrow" w:cs="Arial"/>
          <w:b/>
          <w:bCs/>
          <w:sz w:val="28"/>
          <w:szCs w:val="28"/>
          <w:lang w:val="fr-CH"/>
        </w:rPr>
        <w:t xml:space="preserve">en cas de syndrome du pied diabétique </w:t>
      </w:r>
      <w:r w:rsidR="00475B25" w:rsidRPr="009332ED">
        <w:rPr>
          <w:rFonts w:ascii="Arial Narrow" w:hAnsi="Arial Narrow" w:cs="Arial"/>
          <w:sz w:val="22"/>
          <w:szCs w:val="22"/>
          <w:lang w:val="fr-CH"/>
        </w:rPr>
        <w:t xml:space="preserve">selon l'art. </w:t>
      </w:r>
      <w:r w:rsidR="00475B25" w:rsidRPr="001C6F9D">
        <w:rPr>
          <w:rFonts w:ascii="Arial Narrow" w:hAnsi="Arial Narrow" w:cs="Arial"/>
          <w:sz w:val="22"/>
          <w:szCs w:val="22"/>
        </w:rPr>
        <w:t>11c OPAS</w:t>
      </w:r>
    </w:p>
    <w:p w14:paraId="4B12D4F5" w14:textId="77777777" w:rsidR="00565C36" w:rsidRPr="001C6F9D" w:rsidRDefault="00565C36" w:rsidP="00364576">
      <w:pPr>
        <w:pStyle w:val="En-tt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b/>
          <w:bCs/>
          <w:sz w:val="20"/>
          <w:szCs w:val="20"/>
        </w:rPr>
        <w:sectPr w:rsidR="00565C36" w:rsidRPr="001C6F9D" w:rsidSect="00565C36">
          <w:type w:val="continuous"/>
          <w:pgSz w:w="11899" w:h="16838" w:code="9"/>
          <w:pgMar w:top="2552" w:right="1134" w:bottom="1134" w:left="1418" w:header="284" w:footer="709" w:gutter="0"/>
          <w:cols w:num="2" w:space="708"/>
          <w:titlePg/>
        </w:sectPr>
      </w:pPr>
    </w:p>
    <w:tbl>
      <w:tblPr>
        <w:tblStyle w:val="Grilledutableau"/>
        <w:tblW w:w="45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6"/>
        <w:gridCol w:w="407"/>
        <w:gridCol w:w="425"/>
        <w:gridCol w:w="604"/>
        <w:gridCol w:w="348"/>
        <w:gridCol w:w="1089"/>
        <w:gridCol w:w="147"/>
        <w:gridCol w:w="113"/>
      </w:tblGrid>
      <w:tr w:rsidR="002C751B" w:rsidRPr="001C6F9D" w14:paraId="5E701665" w14:textId="77777777" w:rsidTr="0009727E">
        <w:tc>
          <w:tcPr>
            <w:tcW w:w="4569" w:type="dxa"/>
            <w:gridSpan w:val="8"/>
            <w:shd w:val="clear" w:color="auto" w:fill="808080" w:themeFill="background1" w:themeFillShade="80"/>
          </w:tcPr>
          <w:p w14:paraId="2C80A614" w14:textId="77777777" w:rsidR="007F18EA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Données personnelles</w:t>
            </w:r>
          </w:p>
        </w:tc>
      </w:tr>
      <w:tr w:rsidR="008425F4" w:rsidRPr="001C6F9D" w14:paraId="6CB239E8" w14:textId="77777777" w:rsidTr="0009727E">
        <w:tc>
          <w:tcPr>
            <w:tcW w:w="1843" w:type="dxa"/>
            <w:gridSpan w:val="2"/>
          </w:tcPr>
          <w:p w14:paraId="0D180553" w14:textId="77777777" w:rsidR="008425F4" w:rsidRPr="001C6F9D" w:rsidRDefault="008425F4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726" w:type="dxa"/>
            <w:gridSpan w:val="6"/>
          </w:tcPr>
          <w:p w14:paraId="6D90F274" w14:textId="77777777" w:rsidR="008425F4" w:rsidRPr="001C6F9D" w:rsidRDefault="008425F4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85F77" w:rsidRPr="001C6F9D" w14:paraId="10C9B134" w14:textId="77777777" w:rsidTr="0009727E">
        <w:tc>
          <w:tcPr>
            <w:tcW w:w="1843" w:type="dxa"/>
            <w:gridSpan w:val="2"/>
          </w:tcPr>
          <w:p w14:paraId="0C647D88" w14:textId="77777777" w:rsidR="007F18EA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Nom</w:t>
            </w:r>
          </w:p>
        </w:tc>
        <w:tc>
          <w:tcPr>
            <w:tcW w:w="2726" w:type="dxa"/>
            <w:gridSpan w:val="6"/>
            <w:tcBorders>
              <w:bottom w:val="single" w:sz="4" w:space="0" w:color="auto"/>
            </w:tcBorders>
          </w:tcPr>
          <w:p w14:paraId="063094D0" w14:textId="77777777" w:rsidR="00F85F77" w:rsidRPr="001C6F9D" w:rsidRDefault="00F85F77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65C36" w:rsidRPr="001C6F9D" w14:paraId="7A12711D" w14:textId="77777777" w:rsidTr="0009727E">
        <w:tc>
          <w:tcPr>
            <w:tcW w:w="1843" w:type="dxa"/>
            <w:gridSpan w:val="2"/>
          </w:tcPr>
          <w:p w14:paraId="249FCFDD" w14:textId="77777777" w:rsidR="007F18EA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Prénom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1F61F10" w14:textId="77777777" w:rsidR="00565C36" w:rsidRPr="001C6F9D" w:rsidRDefault="00565C36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65C36" w:rsidRPr="001C6F9D" w14:paraId="2E7FF16A" w14:textId="77777777" w:rsidTr="0009727E">
        <w:tc>
          <w:tcPr>
            <w:tcW w:w="1843" w:type="dxa"/>
            <w:gridSpan w:val="2"/>
          </w:tcPr>
          <w:p w14:paraId="308A709A" w14:textId="77777777" w:rsidR="007F18EA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Rue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A0EA294" w14:textId="77777777" w:rsidR="00565C36" w:rsidRPr="001C6F9D" w:rsidRDefault="00565C36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65C36" w:rsidRPr="001C6F9D" w14:paraId="1594D66A" w14:textId="77777777" w:rsidTr="0009727E">
        <w:tc>
          <w:tcPr>
            <w:tcW w:w="1843" w:type="dxa"/>
            <w:gridSpan w:val="2"/>
          </w:tcPr>
          <w:p w14:paraId="7D5D4DB0" w14:textId="77777777" w:rsidR="007F18EA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Code postal / Lieu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F7A6580" w14:textId="77777777" w:rsidR="00565C36" w:rsidRPr="001C6F9D" w:rsidRDefault="00565C36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3785CADD" w14:textId="77777777" w:rsidTr="0009727E">
        <w:tc>
          <w:tcPr>
            <w:tcW w:w="1843" w:type="dxa"/>
            <w:gridSpan w:val="2"/>
          </w:tcPr>
          <w:p w14:paraId="09F25E2D" w14:textId="77777777" w:rsidR="007F18EA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Date de naissance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3213AAA2" w14:textId="77777777" w:rsidR="002C751B" w:rsidRPr="001C6F9D" w:rsidRDefault="002C751B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0FFC5095" w14:textId="77777777" w:rsidTr="0009727E">
        <w:tc>
          <w:tcPr>
            <w:tcW w:w="1843" w:type="dxa"/>
            <w:gridSpan w:val="2"/>
          </w:tcPr>
          <w:p w14:paraId="22C45B1A" w14:textId="77777777" w:rsidR="007F18EA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Téléphone privé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1E7AD9D" w14:textId="77777777" w:rsidR="002C751B" w:rsidRPr="001C6F9D" w:rsidRDefault="002C751B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934D3" w:rsidRPr="001C6F9D" w14:paraId="318EF3D1" w14:textId="77777777" w:rsidTr="0009727E">
        <w:tc>
          <w:tcPr>
            <w:tcW w:w="1843" w:type="dxa"/>
            <w:gridSpan w:val="2"/>
          </w:tcPr>
          <w:p w14:paraId="14898BC8" w14:textId="288170A3" w:rsidR="00B934D3" w:rsidRPr="001C6F9D" w:rsidRDefault="00B934D3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Courriel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BC4376B" w14:textId="77777777" w:rsidR="00B934D3" w:rsidRPr="001C6F9D" w:rsidRDefault="00B934D3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4E444A6A" w14:textId="77777777" w:rsidTr="0009727E">
        <w:tc>
          <w:tcPr>
            <w:tcW w:w="1843" w:type="dxa"/>
            <w:gridSpan w:val="2"/>
          </w:tcPr>
          <w:p w14:paraId="5DAC10DC" w14:textId="77777777" w:rsidR="007F18EA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Employeur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D0FB29F" w14:textId="77777777" w:rsidR="002C751B" w:rsidRPr="001C6F9D" w:rsidRDefault="002C751B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696A1DEB" w14:textId="77777777" w:rsidTr="0009727E">
        <w:tc>
          <w:tcPr>
            <w:tcW w:w="1843" w:type="dxa"/>
            <w:gridSpan w:val="2"/>
          </w:tcPr>
          <w:p w14:paraId="2CE79761" w14:textId="77777777" w:rsidR="007F18EA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Code postal / Lieu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BA73A08" w14:textId="77777777" w:rsidR="002C751B" w:rsidRPr="001C6F9D" w:rsidRDefault="002C751B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746A9B19" w14:textId="77777777" w:rsidTr="0009727E">
        <w:tc>
          <w:tcPr>
            <w:tcW w:w="1843" w:type="dxa"/>
            <w:gridSpan w:val="2"/>
          </w:tcPr>
          <w:p w14:paraId="270AB87C" w14:textId="2F5CFA5E" w:rsidR="007F18EA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Téléphone prof</w:t>
            </w:r>
            <w:r w:rsidR="000528EF">
              <w:rPr>
                <w:rFonts w:ascii="Arial Narrow" w:hAnsi="Arial Narrow" w:cs="Arial"/>
                <w:sz w:val="22"/>
                <w:szCs w:val="22"/>
              </w:rPr>
              <w:t>.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154270A" w14:textId="77777777" w:rsidR="002C751B" w:rsidRPr="001C6F9D" w:rsidRDefault="002C751B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1381F734" w14:textId="77777777" w:rsidTr="0009727E">
        <w:tc>
          <w:tcPr>
            <w:tcW w:w="1843" w:type="dxa"/>
            <w:gridSpan w:val="2"/>
          </w:tcPr>
          <w:p w14:paraId="38CD0093" w14:textId="77777777" w:rsidR="007F18EA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Assureur maladie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B9BCFDC" w14:textId="77777777" w:rsidR="002C751B" w:rsidRPr="001C6F9D" w:rsidRDefault="002C751B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0733F6B6" w14:textId="77777777" w:rsidTr="0009727E">
        <w:tc>
          <w:tcPr>
            <w:tcW w:w="1843" w:type="dxa"/>
            <w:gridSpan w:val="2"/>
          </w:tcPr>
          <w:p w14:paraId="7BF535EB" w14:textId="2D183C0A" w:rsidR="007F18EA" w:rsidRDefault="001C6F9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N° </w:t>
            </w:r>
            <w:r w:rsidR="000528EF">
              <w:rPr>
                <w:rFonts w:ascii="Arial Narrow" w:hAnsi="Arial Narrow" w:cs="Arial"/>
                <w:sz w:val="22"/>
                <w:szCs w:val="22"/>
              </w:rPr>
              <w:t>de carte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92262C6" w14:textId="77777777" w:rsidR="002C751B" w:rsidRPr="001C6F9D" w:rsidRDefault="002C751B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528EF" w:rsidRPr="000528EF" w14:paraId="237C4836" w14:textId="77777777" w:rsidTr="0009727E">
        <w:tc>
          <w:tcPr>
            <w:tcW w:w="1843" w:type="dxa"/>
            <w:gridSpan w:val="2"/>
          </w:tcPr>
          <w:p w14:paraId="3C1A45BD" w14:textId="20D42A3F" w:rsidR="000528EF" w:rsidRPr="00B60F02" w:rsidRDefault="000528EF" w:rsidP="000528EF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r w:rsidRPr="00B60F02">
              <w:rPr>
                <w:rFonts w:ascii="Arial Narrow" w:hAnsi="Arial Narrow" w:cs="Arial"/>
                <w:sz w:val="22"/>
                <w:szCs w:val="22"/>
                <w:lang w:val="fr-CH"/>
              </w:rPr>
              <w:t>N° AVS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6F22B84" w14:textId="77777777" w:rsidR="000528EF" w:rsidRPr="000528EF" w:rsidRDefault="000528EF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42290F" w:rsidRPr="00E96CAA" w14:paraId="603A1B6A" w14:textId="77777777" w:rsidTr="0009727E">
        <w:tc>
          <w:tcPr>
            <w:tcW w:w="4569" w:type="dxa"/>
            <w:gridSpan w:val="8"/>
            <w:shd w:val="clear" w:color="auto" w:fill="808080" w:themeFill="background1" w:themeFillShade="80"/>
          </w:tcPr>
          <w:p w14:paraId="1D805B45" w14:textId="77777777" w:rsidR="007F18EA" w:rsidRPr="009332ED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  <w:lang w:val="fr-CH"/>
              </w:rPr>
            </w:pPr>
            <w:r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br w:type="column"/>
            </w:r>
            <w:r w:rsidRPr="009332E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  <w:lang w:val="fr-CH"/>
              </w:rPr>
              <w:t>Adresse du cabinet de podologie</w:t>
            </w:r>
          </w:p>
        </w:tc>
      </w:tr>
      <w:tr w:rsidR="0042290F" w:rsidRPr="00E96CAA" w14:paraId="52E39147" w14:textId="77777777" w:rsidTr="0009727E">
        <w:tc>
          <w:tcPr>
            <w:tcW w:w="4569" w:type="dxa"/>
            <w:gridSpan w:val="8"/>
            <w:tcBorders>
              <w:bottom w:val="single" w:sz="4" w:space="0" w:color="auto"/>
            </w:tcBorders>
          </w:tcPr>
          <w:p w14:paraId="303A97F0" w14:textId="77777777" w:rsidR="0042290F" w:rsidRPr="009332ED" w:rsidRDefault="0042290F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8425F4" w:rsidRPr="00E96CAA" w14:paraId="4C76565F" w14:textId="77777777" w:rsidTr="0009727E">
        <w:tc>
          <w:tcPr>
            <w:tcW w:w="45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92861" w14:textId="77777777" w:rsidR="008425F4" w:rsidRPr="009332ED" w:rsidRDefault="008425F4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349F1E67" w14:textId="77777777" w:rsidR="008425F4" w:rsidRPr="009332ED" w:rsidRDefault="008425F4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575E3759" w14:textId="77777777" w:rsidR="008425F4" w:rsidRPr="009332ED" w:rsidRDefault="008425F4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547E3AAE" w14:textId="77777777" w:rsidR="008425F4" w:rsidRPr="009332ED" w:rsidRDefault="008425F4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099E0DE4" w14:textId="77777777" w:rsidR="0009727E" w:rsidRPr="009332ED" w:rsidRDefault="0009727E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0F878DCB" w14:textId="77777777" w:rsidR="0009727E" w:rsidRPr="009332ED" w:rsidRDefault="0009727E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5E574D6E" w14:textId="77777777" w:rsidR="008425F4" w:rsidRPr="009332ED" w:rsidRDefault="008425F4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56426700" w14:textId="77777777" w:rsidR="008425F4" w:rsidRPr="009332ED" w:rsidRDefault="008425F4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571928" w:rsidRPr="00E96CAA" w14:paraId="5FFCBF70" w14:textId="77777777" w:rsidTr="0009727E">
        <w:trPr>
          <w:gridAfter w:val="2"/>
          <w:wAfter w:w="260" w:type="dxa"/>
        </w:trPr>
        <w:tc>
          <w:tcPr>
            <w:tcW w:w="1436" w:type="dxa"/>
          </w:tcPr>
          <w:p w14:paraId="72DC5F83" w14:textId="77777777" w:rsidR="00571928" w:rsidRPr="009332ED" w:rsidRDefault="00571928" w:rsidP="00B535A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  <w:tc>
          <w:tcPr>
            <w:tcW w:w="1436" w:type="dxa"/>
            <w:gridSpan w:val="3"/>
          </w:tcPr>
          <w:p w14:paraId="0B491F1A" w14:textId="77777777" w:rsidR="00571928" w:rsidRPr="009332ED" w:rsidRDefault="00571928" w:rsidP="00B535A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  <w:tc>
          <w:tcPr>
            <w:tcW w:w="1437" w:type="dxa"/>
            <w:gridSpan w:val="2"/>
          </w:tcPr>
          <w:p w14:paraId="0F3ADB53" w14:textId="77777777" w:rsidR="00571928" w:rsidRPr="009332ED" w:rsidRDefault="00571928" w:rsidP="00B535A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571928" w:rsidRPr="001C6F9D" w14:paraId="5390C73D" w14:textId="77777777" w:rsidTr="00EF3F88">
        <w:trPr>
          <w:gridAfter w:val="1"/>
          <w:wAfter w:w="113" w:type="dxa"/>
        </w:trPr>
        <w:tc>
          <w:tcPr>
            <w:tcW w:w="2268" w:type="dxa"/>
            <w:gridSpan w:val="3"/>
          </w:tcPr>
          <w:p w14:paraId="7E49260B" w14:textId="77777777" w:rsidR="007F18EA" w:rsidRDefault="0018277B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</w:rPr>
                <w:id w:val="-835461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27E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09727E" w:rsidRPr="001C6F9D">
              <w:rPr>
                <w:rFonts w:ascii="Arial Narrow" w:hAnsi="Arial Narrow" w:cs="Arial"/>
                <w:sz w:val="22"/>
                <w:szCs w:val="22"/>
              </w:rPr>
              <w:t xml:space="preserve"> Maladie</w:t>
            </w:r>
          </w:p>
        </w:tc>
        <w:tc>
          <w:tcPr>
            <w:tcW w:w="952" w:type="dxa"/>
            <w:gridSpan w:val="2"/>
          </w:tcPr>
          <w:p w14:paraId="57456596" w14:textId="77777777" w:rsidR="00571928" w:rsidRPr="001C6F9D" w:rsidRDefault="00571928" w:rsidP="00B535A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36" w:type="dxa"/>
            <w:gridSpan w:val="2"/>
          </w:tcPr>
          <w:p w14:paraId="1C57136C" w14:textId="77777777" w:rsidR="00571928" w:rsidRPr="001C6F9D" w:rsidRDefault="00571928" w:rsidP="00B535A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EF3F88" w:rsidRPr="001C6F9D" w14:paraId="61B5731B" w14:textId="77777777" w:rsidTr="00EF3F88">
        <w:trPr>
          <w:gridAfter w:val="1"/>
          <w:wAfter w:w="113" w:type="dxa"/>
        </w:trPr>
        <w:tc>
          <w:tcPr>
            <w:tcW w:w="2268" w:type="dxa"/>
            <w:gridSpan w:val="3"/>
          </w:tcPr>
          <w:p w14:paraId="7438410E" w14:textId="77777777" w:rsidR="007F18EA" w:rsidRDefault="0018277B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MS Gothic" w:eastAsia="MS Gothic" w:hAnsi="MS Gothic" w:cs="Arial"/>
                <w:sz w:val="22"/>
                <w:szCs w:val="22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  <w:szCs w:val="22"/>
                </w:rPr>
                <w:id w:val="-151604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3F88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EF3F88">
              <w:rPr>
                <w:rFonts w:ascii="Arial Narrow" w:eastAsia="MS Gothic" w:hAnsi="Arial Narrow" w:cs="Arial"/>
                <w:sz w:val="22"/>
                <w:szCs w:val="22"/>
              </w:rPr>
              <w:t xml:space="preserve"> Traitement à domicile</w:t>
            </w:r>
          </w:p>
        </w:tc>
        <w:tc>
          <w:tcPr>
            <w:tcW w:w="952" w:type="dxa"/>
            <w:gridSpan w:val="2"/>
          </w:tcPr>
          <w:p w14:paraId="2D24A462" w14:textId="77777777" w:rsidR="00EF3F88" w:rsidRPr="001C6F9D" w:rsidRDefault="00EF3F88" w:rsidP="00B535A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36" w:type="dxa"/>
            <w:gridSpan w:val="2"/>
          </w:tcPr>
          <w:p w14:paraId="71C30576" w14:textId="77777777" w:rsidR="00EF3F88" w:rsidRPr="001C6F9D" w:rsidRDefault="00EF3F88" w:rsidP="00B535A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090DBABD" w14:textId="77777777" w:rsidR="00565C36" w:rsidRPr="001C6F9D" w:rsidRDefault="00565C36" w:rsidP="00364576">
      <w:pPr>
        <w:pStyle w:val="En-tt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</w:pPr>
    </w:p>
    <w:p w14:paraId="6EC195A9" w14:textId="77777777" w:rsidR="00565C36" w:rsidRPr="001C6F9D" w:rsidRDefault="00565C36" w:rsidP="00364576">
      <w:pPr>
        <w:pStyle w:val="En-tt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  <w:sectPr w:rsidR="00565C36" w:rsidRPr="001C6F9D" w:rsidSect="009A6ABE">
          <w:type w:val="continuous"/>
          <w:pgSz w:w="11899" w:h="16838" w:code="9"/>
          <w:pgMar w:top="2127" w:right="1134" w:bottom="1134" w:left="1418" w:header="284" w:footer="709" w:gutter="0"/>
          <w:cols w:num="2" w:space="708"/>
          <w:titlePg/>
        </w:sectPr>
      </w:pPr>
    </w:p>
    <w:p w14:paraId="13976CA8" w14:textId="77777777" w:rsidR="00475B25" w:rsidRDefault="00475B25" w:rsidP="00364576">
      <w:pPr>
        <w:pStyle w:val="En-tt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</w:pPr>
    </w:p>
    <w:p w14:paraId="3330310A" w14:textId="77777777" w:rsidR="007F18EA" w:rsidRPr="009332ED" w:rsidRDefault="009332ED">
      <w:pPr>
        <w:pStyle w:val="En-tte"/>
        <w:tabs>
          <w:tab w:val="clear" w:pos="4536"/>
          <w:tab w:val="clear" w:pos="9072"/>
          <w:tab w:val="left" w:pos="7560"/>
        </w:tabs>
        <w:spacing w:after="200"/>
        <w:jc w:val="both"/>
        <w:rPr>
          <w:rFonts w:ascii="Arial Narrow" w:hAnsi="Arial Narrow" w:cs="Arial"/>
          <w:i/>
          <w:iCs/>
          <w:sz w:val="22"/>
          <w:szCs w:val="22"/>
          <w:lang w:val="fr-CH"/>
        </w:rPr>
      </w:pPr>
      <w:r w:rsidRPr="009332ED">
        <w:rPr>
          <w:rFonts w:ascii="Arial Narrow" w:hAnsi="Arial Narrow" w:cs="Arial"/>
          <w:i/>
          <w:iCs/>
          <w:sz w:val="22"/>
          <w:szCs w:val="22"/>
          <w:lang w:val="fr-CH"/>
        </w:rPr>
        <w:t>Conformément à l'art. 11c OPAS</w:t>
      </w:r>
      <w:r w:rsidR="00571928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 xml:space="preserve">, seules sont remboursées les prestations fournies sur prescription médicale aux </w:t>
      </w:r>
      <w:r w:rsidR="00571928" w:rsidRPr="009332ED">
        <w:rPr>
          <w:rFonts w:ascii="Arial Narrow" w:hAnsi="Arial Narrow" w:cs="Arial"/>
          <w:b/>
          <w:bCs/>
          <w:i/>
          <w:iCs/>
          <w:sz w:val="22"/>
          <w:szCs w:val="22"/>
          <w:lang w:val="fr-CH"/>
        </w:rPr>
        <w:t xml:space="preserve">personnes souffrant de diabète sucré </w:t>
      </w:r>
      <w:r w:rsidR="00571928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 xml:space="preserve">et présentant l'un des </w:t>
      </w:r>
      <w:r w:rsidR="00571928" w:rsidRPr="009332ED">
        <w:rPr>
          <w:rFonts w:ascii="Arial Narrow" w:hAnsi="Arial Narrow" w:cs="Arial"/>
          <w:b/>
          <w:bCs/>
          <w:i/>
          <w:iCs/>
          <w:sz w:val="22"/>
          <w:szCs w:val="22"/>
          <w:lang w:val="fr-CH"/>
        </w:rPr>
        <w:t xml:space="preserve">facteurs de risque </w:t>
      </w:r>
      <w:r w:rsidR="00571928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 xml:space="preserve">suivants </w:t>
      </w:r>
      <w:r w:rsidR="00571928" w:rsidRPr="009332ED">
        <w:rPr>
          <w:rFonts w:ascii="Arial Narrow" w:hAnsi="Arial Narrow" w:cs="Arial"/>
          <w:b/>
          <w:bCs/>
          <w:i/>
          <w:iCs/>
          <w:sz w:val="22"/>
          <w:szCs w:val="22"/>
          <w:lang w:val="fr-CH"/>
        </w:rPr>
        <w:t>pour un syndrome du pied diabétique</w:t>
      </w:r>
      <w:r w:rsidR="00466043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 xml:space="preserve">. </w:t>
      </w:r>
      <w:r w:rsidR="005E2D5D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>Le nombre de séances est indiqué par année civile</w:t>
      </w:r>
      <w:r w:rsidR="00832722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 xml:space="preserve">. </w:t>
      </w:r>
      <w:r w:rsidR="00527B0E" w:rsidRPr="009332ED">
        <w:rPr>
          <w:rFonts w:ascii="Arial Narrow" w:hAnsi="Arial Narrow" w:cs="Arial"/>
          <w:i/>
          <w:iCs/>
          <w:sz w:val="22"/>
          <w:szCs w:val="22"/>
          <w:lang w:val="fr-CH"/>
        </w:rPr>
        <w:t xml:space="preserve">Le formulaire de prescription est donc valable pour l'année civile au cours de laquelle il a été établi et doit être réédité pour chaque nouvelle année civile.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7"/>
      </w:tblGrid>
      <w:tr w:rsidR="005E2D5D" w:rsidRPr="00E96CAA" w14:paraId="0B3731B3" w14:textId="77777777" w:rsidTr="00BC591A">
        <w:tc>
          <w:tcPr>
            <w:tcW w:w="9337" w:type="dxa"/>
          </w:tcPr>
          <w:p w14:paraId="62023EFC" w14:textId="0F51C01A" w:rsidR="005E2D5D" w:rsidRPr="009332ED" w:rsidRDefault="0018277B" w:rsidP="003E417D">
            <w:pPr>
              <w:pStyle w:val="En-tt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  <w:lang w:val="fr-CH"/>
                </w:rPr>
                <w:id w:val="-885947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D5D" w:rsidRPr="009332ED">
                  <w:rPr>
                    <w:rFonts w:ascii="Segoe UI Symbol" w:eastAsia="MS Gothic" w:hAnsi="Segoe UI Symbol" w:cs="Segoe UI Symbol"/>
                    <w:sz w:val="22"/>
                    <w:szCs w:val="22"/>
                    <w:lang w:val="fr-CH"/>
                  </w:rPr>
                  <w:t>☐</w:t>
                </w:r>
              </w:sdtContent>
            </w:sdt>
            <w:r w:rsidR="001C6F9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ab/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Diagnostic A : 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personnes souffrant de diabète sucré et de polyneuropathie </w:t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sans maladie artérielle </w:t>
            </w:r>
            <w:r w:rsidR="00495AA1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occlusive 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>périphérique (MA</w:t>
            </w:r>
            <w:r w:rsidR="00DC0CA7">
              <w:rPr>
                <w:rFonts w:ascii="Arial Narrow" w:hAnsi="Arial Narrow" w:cs="Arial"/>
                <w:sz w:val="22"/>
                <w:szCs w:val="22"/>
                <w:lang w:val="fr-CH"/>
              </w:rPr>
              <w:t>O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P), </w:t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max. 4 séances </w:t>
            </w:r>
          </w:p>
        </w:tc>
      </w:tr>
      <w:tr w:rsidR="005E2D5D" w:rsidRPr="00E96CAA" w14:paraId="666F1B43" w14:textId="77777777" w:rsidTr="00366C01">
        <w:tc>
          <w:tcPr>
            <w:tcW w:w="9337" w:type="dxa"/>
          </w:tcPr>
          <w:p w14:paraId="75A56DB8" w14:textId="4E436E93" w:rsidR="005E2D5D" w:rsidRPr="009332ED" w:rsidRDefault="0018277B" w:rsidP="003E417D">
            <w:pPr>
              <w:pStyle w:val="En-tt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  <w:lang w:val="fr-CH"/>
                </w:rPr>
                <w:id w:val="-1016842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D5D" w:rsidRPr="009332ED">
                  <w:rPr>
                    <w:rFonts w:ascii="Segoe UI Symbol" w:eastAsia="MS Gothic" w:hAnsi="Segoe UI Symbol" w:cs="Segoe UI Symbol"/>
                    <w:sz w:val="22"/>
                    <w:szCs w:val="22"/>
                    <w:lang w:val="fr-CH"/>
                  </w:rPr>
                  <w:t>☐</w:t>
                </w:r>
              </w:sdtContent>
            </w:sdt>
            <w:r w:rsidR="001C6F9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ab/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Diagnostic B : 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personnes souffrant de diabète sucré et de polyneuropathie </w:t>
            </w:r>
            <w:r w:rsidR="005E2D5D" w:rsidRPr="00495AA1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>avec maladie artérielle</w:t>
            </w:r>
            <w:r w:rsidR="00495AA1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 occlusive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 périphérique (MA</w:t>
            </w:r>
            <w:r w:rsidR="00DC0CA7">
              <w:rPr>
                <w:rFonts w:ascii="Arial Narrow" w:hAnsi="Arial Narrow" w:cs="Arial"/>
                <w:sz w:val="22"/>
                <w:szCs w:val="22"/>
                <w:lang w:val="fr-CH"/>
              </w:rPr>
              <w:t>O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P), </w:t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max. 6 séances </w:t>
            </w:r>
          </w:p>
        </w:tc>
      </w:tr>
      <w:tr w:rsidR="005E2D5D" w:rsidRPr="00E96CAA" w14:paraId="1A26B44F" w14:textId="77777777" w:rsidTr="006E6C20">
        <w:tc>
          <w:tcPr>
            <w:tcW w:w="9337" w:type="dxa"/>
          </w:tcPr>
          <w:p w14:paraId="71FD36A8" w14:textId="691CD958" w:rsidR="005E2D5D" w:rsidRPr="009332ED" w:rsidRDefault="0018277B" w:rsidP="003E417D">
            <w:pPr>
              <w:pStyle w:val="En-tt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  <w:lang w:val="fr-CH"/>
                </w:rPr>
                <w:id w:val="2003301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D5D" w:rsidRPr="009332ED">
                  <w:rPr>
                    <w:rFonts w:ascii="Segoe UI Symbol" w:eastAsia="MS Gothic" w:hAnsi="Segoe UI Symbol" w:cs="Segoe UI Symbol"/>
                    <w:sz w:val="22"/>
                    <w:szCs w:val="22"/>
                    <w:lang w:val="fr-CH"/>
                  </w:rPr>
                  <w:t>☐</w:t>
                </w:r>
              </w:sdtContent>
            </w:sdt>
            <w:r w:rsidR="001C6F9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ab/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Diagnostic C : </w:t>
            </w:r>
            <w:r w:rsidR="005E2D5D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personnes atteintes de diabète sucré après un ulcère diabétique ou après une amputation liée au diabète, </w:t>
            </w:r>
            <w:r w:rsidR="005E2D5D" w:rsidRPr="009332ED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 xml:space="preserve">max. 6 séances </w:t>
            </w:r>
          </w:p>
        </w:tc>
      </w:tr>
    </w:tbl>
    <w:p w14:paraId="59DFF61E" w14:textId="77777777" w:rsidR="005E2D5D" w:rsidRPr="009332ED" w:rsidRDefault="005E2D5D" w:rsidP="008425F4">
      <w:pPr>
        <w:pStyle w:val="En-tt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fr-CH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7"/>
      </w:tblGrid>
      <w:tr w:rsidR="008425F4" w:rsidRPr="000528EF" w14:paraId="77389F9D" w14:textId="77777777" w:rsidTr="00977873">
        <w:tc>
          <w:tcPr>
            <w:tcW w:w="9337" w:type="dxa"/>
            <w:tcBorders>
              <w:bottom w:val="single" w:sz="4" w:space="0" w:color="auto"/>
            </w:tcBorders>
          </w:tcPr>
          <w:p w14:paraId="7FF1B84F" w14:textId="77777777" w:rsidR="007F18EA" w:rsidRPr="000528EF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</w:pPr>
            <w:r w:rsidRPr="000528EF">
              <w:rPr>
                <w:rFonts w:ascii="Arial Narrow" w:hAnsi="Arial Narrow" w:cs="Arial"/>
                <w:b/>
                <w:bCs/>
                <w:sz w:val="22"/>
                <w:szCs w:val="22"/>
                <w:lang w:val="fr-CH"/>
              </w:rPr>
              <w:t>Autre(s) diagnostic(s) / remarques :</w:t>
            </w:r>
          </w:p>
        </w:tc>
      </w:tr>
      <w:tr w:rsidR="008425F4" w:rsidRPr="000528EF" w14:paraId="6BB5E97E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5250400C" w14:textId="77777777" w:rsidR="008425F4" w:rsidRPr="000528EF" w:rsidRDefault="008425F4" w:rsidP="00977873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8425F4" w:rsidRPr="000528EF" w14:paraId="65C12541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3CCB7E82" w14:textId="77777777" w:rsidR="008425F4" w:rsidRPr="000528EF" w:rsidRDefault="008425F4" w:rsidP="00977873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8425F4" w:rsidRPr="000528EF" w14:paraId="67859B59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3DBF1B43" w14:textId="77777777" w:rsidR="008425F4" w:rsidRPr="000528EF" w:rsidRDefault="008425F4" w:rsidP="00977873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8425F4" w:rsidRPr="000528EF" w14:paraId="6CF1A8C2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0BA5A683" w14:textId="77777777" w:rsidR="008425F4" w:rsidRPr="000528EF" w:rsidRDefault="008425F4" w:rsidP="00977873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</w:tbl>
    <w:p w14:paraId="0DE40B06" w14:textId="77777777" w:rsidR="008425F4" w:rsidRPr="000528EF" w:rsidRDefault="008425F4" w:rsidP="00364576">
      <w:pPr>
        <w:pStyle w:val="En-tt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fr-CH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2405"/>
        <w:gridCol w:w="2334"/>
        <w:gridCol w:w="2335"/>
      </w:tblGrid>
      <w:tr w:rsidR="0062767A" w:rsidRPr="00E96CAA" w14:paraId="3AAAC5D3" w14:textId="77777777" w:rsidTr="00A55A20">
        <w:tc>
          <w:tcPr>
            <w:tcW w:w="2263" w:type="dxa"/>
          </w:tcPr>
          <w:p w14:paraId="00879211" w14:textId="77777777" w:rsidR="007F18EA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Début du traitement au</w:t>
            </w:r>
          </w:p>
        </w:tc>
        <w:tc>
          <w:tcPr>
            <w:tcW w:w="2405" w:type="dxa"/>
            <w:tcBorders>
              <w:bottom w:val="single" w:sz="4" w:space="0" w:color="auto"/>
            </w:tcBorders>
          </w:tcPr>
          <w:p w14:paraId="6BFB4215" w14:textId="77777777" w:rsidR="0062767A" w:rsidRDefault="0062767A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34" w:type="dxa"/>
          </w:tcPr>
          <w:p w14:paraId="21230A68" w14:textId="77777777" w:rsidR="007F18EA" w:rsidRPr="009332ED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r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Durée de validité </w:t>
            </w:r>
          </w:p>
          <w:p w14:paraId="5852F0A7" w14:textId="77777777" w:rsidR="007F18EA" w:rsidRPr="009332ED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r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 xml:space="preserve">Règlement </w:t>
            </w:r>
            <w:r w:rsidR="00527B0E"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>(fin de l'année civile en cours)</w:t>
            </w:r>
          </w:p>
        </w:tc>
        <w:tc>
          <w:tcPr>
            <w:tcW w:w="2335" w:type="dxa"/>
            <w:tcBorders>
              <w:bottom w:val="single" w:sz="4" w:space="0" w:color="auto"/>
            </w:tcBorders>
          </w:tcPr>
          <w:p w14:paraId="00E70B57" w14:textId="77777777" w:rsidR="0062767A" w:rsidRPr="009332ED" w:rsidRDefault="0062767A" w:rsidP="00364576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</w:tbl>
    <w:p w14:paraId="4473F27D" w14:textId="77777777" w:rsidR="0062767A" w:rsidRPr="009332ED" w:rsidRDefault="0062767A" w:rsidP="00364576">
      <w:pPr>
        <w:pStyle w:val="En-tt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fr-CH"/>
        </w:rPr>
      </w:pPr>
    </w:p>
    <w:p w14:paraId="13724636" w14:textId="77777777" w:rsidR="00A55A20" w:rsidRDefault="00A55A20" w:rsidP="00364576">
      <w:pPr>
        <w:pStyle w:val="En-tt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fr-CH"/>
        </w:rPr>
      </w:pPr>
    </w:p>
    <w:p w14:paraId="2F2A8B9D" w14:textId="47D36263" w:rsidR="00BE59F3" w:rsidRPr="009332ED" w:rsidRDefault="00BE59F3" w:rsidP="00364576">
      <w:pPr>
        <w:pStyle w:val="En-tt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fr-CH"/>
        </w:rPr>
        <w:sectPr w:rsidR="00BE59F3" w:rsidRPr="009332ED" w:rsidSect="00565C36">
          <w:type w:val="continuous"/>
          <w:pgSz w:w="11899" w:h="16838" w:code="9"/>
          <w:pgMar w:top="2552" w:right="1134" w:bottom="1134" w:left="1418" w:header="284" w:footer="709" w:gutter="0"/>
          <w:cols w:space="708"/>
          <w:titlePg/>
        </w:sectPr>
      </w:pPr>
    </w:p>
    <w:p w14:paraId="0E3AD696" w14:textId="77777777" w:rsidR="00A55A20" w:rsidRPr="009332ED" w:rsidRDefault="00A55A20">
      <w:pPr>
        <w:rPr>
          <w:lang w:val="fr-CH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9"/>
      </w:tblGrid>
      <w:tr w:rsidR="00C16CD7" w:rsidRPr="00E96CAA" w14:paraId="775B694E" w14:textId="77777777" w:rsidTr="00A55A20">
        <w:tc>
          <w:tcPr>
            <w:tcW w:w="4309" w:type="dxa"/>
            <w:tcBorders>
              <w:bottom w:val="single" w:sz="4" w:space="0" w:color="auto"/>
            </w:tcBorders>
          </w:tcPr>
          <w:p w14:paraId="0246F616" w14:textId="77777777" w:rsidR="007F18EA" w:rsidRPr="009332ED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r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>Médecin (cachet) : N° RCC et GLN</w:t>
            </w:r>
          </w:p>
        </w:tc>
      </w:tr>
      <w:tr w:rsidR="00C16CD7" w:rsidRPr="00E96CAA" w14:paraId="38FC1949" w14:textId="77777777" w:rsidTr="00A55A20"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3C1D7" w14:textId="77777777" w:rsidR="00C16CD7" w:rsidRPr="009332ED" w:rsidRDefault="00C16CD7" w:rsidP="00F85F77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248FF9E6" w14:textId="77777777" w:rsidR="00C16CD7" w:rsidRPr="009332ED" w:rsidRDefault="00C16CD7" w:rsidP="00F85F77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4272A726" w14:textId="77777777" w:rsidR="00C16CD7" w:rsidRPr="009332ED" w:rsidRDefault="00C16CD7" w:rsidP="00F85F77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2F5A5F05" w14:textId="77777777" w:rsidR="00C16CD7" w:rsidRPr="009332ED" w:rsidRDefault="00C16CD7" w:rsidP="00F85F77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C16CD7" w:rsidRPr="00E96CAA" w14:paraId="538AF1C2" w14:textId="77777777" w:rsidTr="00A55A20">
        <w:tc>
          <w:tcPr>
            <w:tcW w:w="4309" w:type="dxa"/>
            <w:tcBorders>
              <w:top w:val="single" w:sz="4" w:space="0" w:color="auto"/>
              <w:bottom w:val="single" w:sz="4" w:space="0" w:color="auto"/>
            </w:tcBorders>
          </w:tcPr>
          <w:p w14:paraId="3A62D086" w14:textId="77777777" w:rsidR="00C16CD7" w:rsidRPr="009332ED" w:rsidRDefault="00C16CD7" w:rsidP="00F85F77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7BE677B2" w14:textId="77777777" w:rsidR="00A55A20" w:rsidRPr="009332ED" w:rsidRDefault="00A55A20" w:rsidP="00F85F77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C16CD7" w14:paraId="2C06F99E" w14:textId="77777777" w:rsidTr="00A55A20">
        <w:tc>
          <w:tcPr>
            <w:tcW w:w="4309" w:type="dxa"/>
            <w:tcBorders>
              <w:top w:val="single" w:sz="4" w:space="0" w:color="auto"/>
            </w:tcBorders>
          </w:tcPr>
          <w:p w14:paraId="14697054" w14:textId="77777777" w:rsidR="007F18EA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Date et signature</w:t>
            </w:r>
          </w:p>
        </w:tc>
      </w:tr>
    </w:tbl>
    <w:p w14:paraId="22A2F798" w14:textId="77777777" w:rsidR="00C16CD7" w:rsidRDefault="00C16CD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9"/>
      </w:tblGrid>
      <w:tr w:rsidR="00C16CD7" w:rsidRPr="00E96CAA" w14:paraId="097AFC8D" w14:textId="77777777" w:rsidTr="00A55A20">
        <w:tc>
          <w:tcPr>
            <w:tcW w:w="4309" w:type="dxa"/>
            <w:tcBorders>
              <w:bottom w:val="single" w:sz="4" w:space="0" w:color="auto"/>
            </w:tcBorders>
          </w:tcPr>
          <w:p w14:paraId="610149D9" w14:textId="77777777" w:rsidR="007F18EA" w:rsidRPr="009332ED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  <w:r w:rsidRPr="009332ED">
              <w:rPr>
                <w:rFonts w:ascii="Arial Narrow" w:hAnsi="Arial Narrow" w:cs="Arial"/>
                <w:sz w:val="22"/>
                <w:szCs w:val="22"/>
                <w:lang w:val="fr-CH"/>
              </w:rPr>
              <w:t>Podologue (cachet) : N° RCC et GLN</w:t>
            </w:r>
          </w:p>
        </w:tc>
      </w:tr>
      <w:tr w:rsidR="00C16CD7" w:rsidRPr="00E96CAA" w14:paraId="479B30FC" w14:textId="77777777" w:rsidTr="00A55A20"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76438" w14:textId="77777777" w:rsidR="00C16CD7" w:rsidRPr="009332ED" w:rsidRDefault="00C16CD7" w:rsidP="00F85F77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3E0C9E9F" w14:textId="77777777" w:rsidR="00A55A20" w:rsidRPr="009332ED" w:rsidRDefault="00A55A20" w:rsidP="00F85F77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052E1148" w14:textId="77777777" w:rsidR="00A55A20" w:rsidRPr="009332ED" w:rsidRDefault="00A55A20" w:rsidP="00F85F77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69143752" w14:textId="77777777" w:rsidR="00A55A20" w:rsidRPr="009332ED" w:rsidRDefault="00A55A20" w:rsidP="00F85F77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C16CD7" w:rsidRPr="00E96CAA" w14:paraId="5EDE5E6C" w14:textId="77777777" w:rsidTr="00A55A20">
        <w:tc>
          <w:tcPr>
            <w:tcW w:w="4309" w:type="dxa"/>
            <w:tcBorders>
              <w:top w:val="single" w:sz="4" w:space="0" w:color="auto"/>
              <w:bottom w:val="single" w:sz="4" w:space="0" w:color="auto"/>
            </w:tcBorders>
          </w:tcPr>
          <w:p w14:paraId="27B3187A" w14:textId="77777777" w:rsidR="00C16CD7" w:rsidRPr="009332ED" w:rsidRDefault="00C16CD7" w:rsidP="00F85F77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  <w:p w14:paraId="1CBECD80" w14:textId="77777777" w:rsidR="00A55A20" w:rsidRPr="009332ED" w:rsidRDefault="00A55A20" w:rsidP="00F85F77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fr-CH"/>
              </w:rPr>
            </w:pPr>
          </w:p>
        </w:tc>
      </w:tr>
      <w:tr w:rsidR="00C16CD7" w14:paraId="0EC19423" w14:textId="77777777" w:rsidTr="00A55A20">
        <w:tc>
          <w:tcPr>
            <w:tcW w:w="4309" w:type="dxa"/>
            <w:tcBorders>
              <w:top w:val="single" w:sz="4" w:space="0" w:color="auto"/>
            </w:tcBorders>
          </w:tcPr>
          <w:p w14:paraId="13D9348C" w14:textId="77777777" w:rsidR="007F18EA" w:rsidRDefault="009332ED">
            <w:pPr>
              <w:pStyle w:val="En-tt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Date et signature</w:t>
            </w:r>
          </w:p>
        </w:tc>
      </w:tr>
    </w:tbl>
    <w:p w14:paraId="335CBBD0" w14:textId="77777777" w:rsidR="00C16CD7" w:rsidRPr="00A55A20" w:rsidRDefault="00C16CD7" w:rsidP="00A55A20">
      <w:pPr>
        <w:pStyle w:val="En-tt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8"/>
          <w:szCs w:val="8"/>
        </w:rPr>
      </w:pPr>
    </w:p>
    <w:sectPr w:rsidR="00C16CD7" w:rsidRPr="00A55A20" w:rsidSect="009332ED">
      <w:type w:val="continuous"/>
      <w:pgSz w:w="11899" w:h="16838" w:code="9"/>
      <w:pgMar w:top="2697" w:right="1134" w:bottom="1134" w:left="1418" w:header="851" w:footer="709" w:gutter="0"/>
      <w:cols w:num="2"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1EE9D" w14:textId="77777777" w:rsidR="00C9599E" w:rsidRDefault="00C9599E">
      <w:r>
        <w:separator/>
      </w:r>
    </w:p>
  </w:endnote>
  <w:endnote w:type="continuationSeparator" w:id="0">
    <w:p w14:paraId="5E530414" w14:textId="77777777" w:rsidR="00C9599E" w:rsidRDefault="00C95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C48FD" w14:textId="77777777" w:rsidR="00462585" w:rsidRDefault="0046258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8ED6C" w14:textId="069C9CE5" w:rsidR="007F18EA" w:rsidRPr="009332ED" w:rsidRDefault="009332ED">
    <w:pPr>
      <w:pStyle w:val="Pieddepage"/>
      <w:tabs>
        <w:tab w:val="clear" w:pos="9072"/>
        <w:tab w:val="right" w:pos="9214"/>
      </w:tabs>
      <w:rPr>
        <w:rFonts w:ascii="Arial" w:hAnsi="Arial" w:cs="Arial"/>
        <w:noProof/>
        <w:sz w:val="22"/>
        <w:szCs w:val="22"/>
        <w:lang w:val="fr-CH" w:eastAsia="de-DE"/>
      </w:rPr>
    </w:pPr>
    <w:r w:rsidRPr="009332ED">
      <w:rPr>
        <w:rFonts w:ascii="Arial" w:hAnsi="Arial" w:cs="Arial"/>
        <w:noProof/>
        <w:sz w:val="22"/>
        <w:szCs w:val="22"/>
        <w:lang w:val="fr-CH" w:eastAsia="de-DE"/>
      </w:rPr>
      <w:t xml:space="preserve">Le lac de Sursee, </w:t>
    </w:r>
    <w:r w:rsidR="004D27B5">
      <w:rPr>
        <w:rFonts w:ascii="Arial" w:hAnsi="Arial" w:cs="Arial"/>
        <w:noProof/>
        <w:sz w:val="22"/>
        <w:szCs w:val="22"/>
        <w:lang w:eastAsia="de-DE"/>
      </w:rPr>
      <w:fldChar w:fldCharType="begin"/>
    </w:r>
    <w:r w:rsidR="004D27B5">
      <w:rPr>
        <w:rFonts w:ascii="Arial" w:hAnsi="Arial" w:cs="Arial"/>
        <w:noProof/>
        <w:sz w:val="22"/>
        <w:szCs w:val="22"/>
        <w:lang w:eastAsia="de-DE"/>
      </w:rPr>
      <w:instrText xml:space="preserve"> DATE  \@ "d. MMMM yyyy"  \* MERGEFORMAT </w:instrText>
    </w:r>
    <w:r w:rsidR="004D27B5">
      <w:rPr>
        <w:rFonts w:ascii="Arial" w:hAnsi="Arial" w:cs="Arial"/>
        <w:noProof/>
        <w:sz w:val="22"/>
        <w:szCs w:val="22"/>
        <w:lang w:eastAsia="de-DE"/>
      </w:rPr>
      <w:fldChar w:fldCharType="separate"/>
    </w:r>
    <w:r w:rsidR="0018277B">
      <w:rPr>
        <w:rFonts w:ascii="Arial" w:hAnsi="Arial" w:cs="Arial"/>
        <w:noProof/>
        <w:sz w:val="22"/>
        <w:szCs w:val="22"/>
        <w:lang w:eastAsia="de-DE"/>
      </w:rPr>
      <w:t>29. Februar 2024</w:t>
    </w:r>
    <w:r w:rsidR="004D27B5">
      <w:rPr>
        <w:rFonts w:ascii="Arial" w:hAnsi="Arial" w:cs="Arial"/>
        <w:noProof/>
        <w:sz w:val="22"/>
        <w:szCs w:val="22"/>
        <w:lang w:eastAsia="de-DE"/>
      </w:rPr>
      <w:fldChar w:fldCharType="end"/>
    </w:r>
    <w:r w:rsidR="004D27B5" w:rsidRPr="009332ED">
      <w:rPr>
        <w:rFonts w:ascii="Arial" w:hAnsi="Arial" w:cs="Arial"/>
        <w:noProof/>
        <w:sz w:val="22"/>
        <w:szCs w:val="22"/>
        <w:lang w:val="fr-CH" w:eastAsia="de-DE"/>
      </w:rPr>
      <w:tab/>
    </w:r>
    <w:r w:rsidR="004D27B5" w:rsidRPr="009332ED">
      <w:rPr>
        <w:rFonts w:ascii="Arial" w:hAnsi="Arial" w:cs="Arial"/>
        <w:noProof/>
        <w:sz w:val="22"/>
        <w:szCs w:val="22"/>
        <w:lang w:val="fr-CH" w:eastAsia="de-DE"/>
      </w:rPr>
      <w:tab/>
      <w:t xml:space="preserve">page 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begin"/>
    </w:r>
    <w:r w:rsidR="004D27B5" w:rsidRPr="009332ED">
      <w:rPr>
        <w:rFonts w:ascii="Arial" w:hAnsi="Arial" w:cs="Arial"/>
        <w:noProof/>
        <w:sz w:val="22"/>
        <w:szCs w:val="22"/>
        <w:lang w:val="fr-CH" w:eastAsia="de-DE"/>
      </w:rPr>
      <w:instrText xml:space="preserve"> PAGE   \* MERGEFORMAT </w:instrTex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separate"/>
    </w:r>
    <w:r w:rsidR="00626134" w:rsidRPr="009332ED">
      <w:rPr>
        <w:rFonts w:ascii="Arial" w:hAnsi="Arial" w:cs="Arial"/>
        <w:noProof/>
        <w:sz w:val="22"/>
        <w:szCs w:val="22"/>
        <w:lang w:val="fr-CH" w:eastAsia="de-DE"/>
      </w:rPr>
      <w:t>2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end"/>
    </w:r>
    <w:r w:rsidR="004D27B5" w:rsidRPr="009332ED">
      <w:rPr>
        <w:rFonts w:ascii="Arial" w:hAnsi="Arial" w:cs="Arial"/>
        <w:noProof/>
        <w:sz w:val="22"/>
        <w:szCs w:val="22"/>
        <w:lang w:val="fr-CH" w:eastAsia="de-DE"/>
      </w:rPr>
      <w:t>/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begin"/>
    </w:r>
    <w:r w:rsidR="004D27B5" w:rsidRPr="009332ED">
      <w:rPr>
        <w:rFonts w:ascii="Arial" w:hAnsi="Arial" w:cs="Arial"/>
        <w:noProof/>
        <w:sz w:val="22"/>
        <w:szCs w:val="22"/>
        <w:lang w:val="fr-CH" w:eastAsia="de-DE"/>
      </w:rPr>
      <w:instrText xml:space="preserve"> NUMPAGES   \* MERGEFORMAT </w:instrTex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separate"/>
    </w:r>
    <w:r w:rsidR="00626134" w:rsidRPr="009332ED">
      <w:rPr>
        <w:rFonts w:ascii="Arial" w:hAnsi="Arial" w:cs="Arial"/>
        <w:noProof/>
        <w:sz w:val="22"/>
        <w:szCs w:val="22"/>
        <w:lang w:val="fr-CH" w:eastAsia="de-DE"/>
      </w:rPr>
      <w:t>2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end"/>
    </w:r>
  </w:p>
  <w:p w14:paraId="576926DE" w14:textId="49C516C3" w:rsidR="007F18EA" w:rsidRDefault="009332ED">
    <w:pPr>
      <w:pStyle w:val="Pieddepage"/>
      <w:rPr>
        <w:rFonts w:ascii="Arial" w:hAnsi="Arial" w:cs="Arial"/>
        <w:sz w:val="12"/>
        <w:szCs w:val="12"/>
      </w:rPr>
    </w:pPr>
    <w:r w:rsidRPr="004D27B5">
      <w:rPr>
        <w:rFonts w:ascii="Arial" w:hAnsi="Arial" w:cs="Arial"/>
        <w:sz w:val="12"/>
        <w:szCs w:val="12"/>
      </w:rPr>
      <w:fldChar w:fldCharType="begin"/>
    </w:r>
    <w:r w:rsidRPr="004D27B5">
      <w:rPr>
        <w:rFonts w:ascii="Arial" w:hAnsi="Arial" w:cs="Arial"/>
        <w:sz w:val="12"/>
        <w:szCs w:val="12"/>
      </w:rPr>
      <w:instrText xml:space="preserve"> FILENAME  \p  \* MERGEFORMAT </w:instrText>
    </w:r>
    <w:r w:rsidRPr="004D27B5">
      <w:rPr>
        <w:rFonts w:ascii="Arial" w:hAnsi="Arial" w:cs="Arial"/>
        <w:sz w:val="12"/>
        <w:szCs w:val="12"/>
      </w:rPr>
      <w:fldChar w:fldCharType="separate"/>
    </w:r>
    <w:r w:rsidR="00ED4353">
      <w:rPr>
        <w:rFonts w:ascii="Arial" w:hAnsi="Arial" w:cs="Arial"/>
        <w:noProof/>
        <w:sz w:val="12"/>
        <w:szCs w:val="12"/>
      </w:rPr>
      <w:t>G:\C_leistung\C1_vm\ops\51_grundlagendokumente\04_kvg\03_verordnungsformular\230616fd_f_02_verordnungsformular_podologie_FR.docx</w:t>
    </w:r>
    <w:r w:rsidRPr="004D27B5">
      <w:rPr>
        <w:rFonts w:ascii="Arial" w:hAnsi="Arial" w:cs="Arial"/>
        <w:sz w:val="12"/>
        <w:szCs w:val="1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46B80" w14:textId="77777777" w:rsidR="00462585" w:rsidRDefault="0046258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1CC25" w14:textId="77777777" w:rsidR="00C9599E" w:rsidRDefault="00C9599E">
      <w:r>
        <w:separator/>
      </w:r>
    </w:p>
  </w:footnote>
  <w:footnote w:type="continuationSeparator" w:id="0">
    <w:p w14:paraId="4411DC60" w14:textId="77777777" w:rsidR="00C9599E" w:rsidRDefault="00C959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83A04" w14:textId="77777777" w:rsidR="00462585" w:rsidRDefault="0046258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D9B66" w14:textId="77777777" w:rsidR="007F18EA" w:rsidRDefault="009332ED">
    <w:pPr>
      <w:pStyle w:val="En-tte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noProof/>
        <w:sz w:val="22"/>
        <w:szCs w:val="22"/>
        <w:lang w:eastAsia="de-CH"/>
      </w:rPr>
      <w:t>Organisation Podologie Suisse OPS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50" w:type="dxa"/>
      <w:tblInd w:w="-510" w:type="dxa"/>
      <w:tblLayout w:type="fixed"/>
      <w:tblLook w:val="01E0" w:firstRow="1" w:lastRow="1" w:firstColumn="1" w:lastColumn="1" w:noHBand="0" w:noVBand="0"/>
    </w:tblPr>
    <w:tblGrid>
      <w:gridCol w:w="5190"/>
      <w:gridCol w:w="4860"/>
    </w:tblGrid>
    <w:tr w:rsidR="00BC740C" w:rsidRPr="00462585" w14:paraId="2B112EEB" w14:textId="77777777" w:rsidTr="00BC740C">
      <w:trPr>
        <w:cantSplit/>
        <w:trHeight w:hRule="exact" w:val="1563"/>
      </w:trPr>
      <w:tc>
        <w:tcPr>
          <w:tcW w:w="5188" w:type="dxa"/>
          <w:hideMark/>
        </w:tcPr>
        <w:p w14:paraId="724FCDCB" w14:textId="77777777" w:rsidR="007F18EA" w:rsidRDefault="009332ED">
          <w:pPr>
            <w:spacing w:line="260" w:lineRule="atLeast"/>
            <w:rPr>
              <w:rFonts w:ascii="Arial" w:eastAsia="Calibri" w:hAnsi="Arial" w:cs="Times New Roman"/>
              <w:sz w:val="22"/>
              <w:szCs w:val="20"/>
              <w:lang w:eastAsia="de-DE"/>
            </w:rPr>
          </w:pPr>
          <w:r w:rsidRPr="00BC740C">
            <w:rPr>
              <w:rFonts w:ascii="Arial" w:eastAsia="Times New Roman" w:hAnsi="Arial" w:cs="Times New Roman"/>
              <w:noProof/>
              <w:szCs w:val="20"/>
              <w:lang w:eastAsia="de-DE"/>
            </w:rPr>
            <w:drawing>
              <wp:anchor distT="0" distB="0" distL="114300" distR="114300" simplePos="0" relativeHeight="251661312" behindDoc="0" locked="0" layoutInCell="1" allowOverlap="1" wp14:anchorId="28A9E3FE" wp14:editId="189C3DAD">
                <wp:simplePos x="0" y="0"/>
                <wp:positionH relativeFrom="column">
                  <wp:posOffset>893445</wp:posOffset>
                </wp:positionH>
                <wp:positionV relativeFrom="paragraph">
                  <wp:posOffset>635</wp:posOffset>
                </wp:positionV>
                <wp:extent cx="1319530" cy="659765"/>
                <wp:effectExtent l="0" t="0" r="0" b="6985"/>
                <wp:wrapThrough wrapText="bothSides">
                  <wp:wrapPolygon edited="0">
                    <wp:start x="0" y="0"/>
                    <wp:lineTo x="0" y="21205"/>
                    <wp:lineTo x="21205" y="21205"/>
                    <wp:lineTo x="21205" y="0"/>
                    <wp:lineTo x="0" y="0"/>
                  </wp:wrapPolygon>
                </wp:wrapThrough>
                <wp:docPr id="25" name="Grafik 25" descr="Ein Bild, das Text, ClipAr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 descr="Ein Bild, das Text, ClipArt enthält.&#10;&#10;Automatisch generierte Beschreibu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9530" cy="6597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740C">
            <w:rPr>
              <w:rFonts w:ascii="Arial" w:eastAsia="Times New Roman" w:hAnsi="Arial" w:cs="Times New Roman"/>
              <w:noProof/>
              <w:szCs w:val="20"/>
              <w:lang w:eastAsia="de-DE"/>
            </w:rPr>
            <w:drawing>
              <wp:anchor distT="0" distB="0" distL="114300" distR="114300" simplePos="0" relativeHeight="251662336" behindDoc="1" locked="0" layoutInCell="1" allowOverlap="1" wp14:anchorId="3CF6C461" wp14:editId="61D88F5C">
                <wp:simplePos x="0" y="0"/>
                <wp:positionH relativeFrom="column">
                  <wp:posOffset>-68580</wp:posOffset>
                </wp:positionH>
                <wp:positionV relativeFrom="paragraph">
                  <wp:posOffset>0</wp:posOffset>
                </wp:positionV>
                <wp:extent cx="835025" cy="835025"/>
                <wp:effectExtent l="0" t="0" r="3175" b="3175"/>
                <wp:wrapThrough wrapText="bothSides">
                  <wp:wrapPolygon edited="0">
                    <wp:start x="0" y="0"/>
                    <wp:lineTo x="0" y="21189"/>
                    <wp:lineTo x="21189" y="21189"/>
                    <wp:lineTo x="21189" y="0"/>
                    <wp:lineTo x="0" y="0"/>
                  </wp:wrapPolygon>
                </wp:wrapThrough>
                <wp:docPr id="26" name="Grafik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5025" cy="8350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740C">
            <w:rPr>
              <w:rFonts w:ascii="Arial" w:eastAsia="Times New Roman" w:hAnsi="Arial" w:cs="Times New Roman"/>
              <w:noProof/>
              <w:szCs w:val="20"/>
              <w:lang w:eastAsia="de-DE"/>
            </w:rPr>
            <w:drawing>
              <wp:anchor distT="0" distB="0" distL="114300" distR="114300" simplePos="0" relativeHeight="251660288" behindDoc="1" locked="0" layoutInCell="1" allowOverlap="1" wp14:anchorId="4C009942" wp14:editId="4E0454D7">
                <wp:simplePos x="0" y="0"/>
                <wp:positionH relativeFrom="column">
                  <wp:posOffset>2381250</wp:posOffset>
                </wp:positionH>
                <wp:positionV relativeFrom="paragraph">
                  <wp:posOffset>26035</wp:posOffset>
                </wp:positionV>
                <wp:extent cx="784225" cy="830580"/>
                <wp:effectExtent l="0" t="0" r="0" b="7620"/>
                <wp:wrapThrough wrapText="bothSides">
                  <wp:wrapPolygon edited="0">
                    <wp:start x="8920" y="0"/>
                    <wp:lineTo x="2099" y="1486"/>
                    <wp:lineTo x="525" y="4459"/>
                    <wp:lineTo x="2099" y="7927"/>
                    <wp:lineTo x="0" y="13376"/>
                    <wp:lineTo x="0" y="16844"/>
                    <wp:lineTo x="4722" y="21303"/>
                    <wp:lineTo x="5772" y="21303"/>
                    <wp:lineTo x="14691" y="21303"/>
                    <wp:lineTo x="16266" y="21303"/>
                    <wp:lineTo x="20988" y="17339"/>
                    <wp:lineTo x="20988" y="12385"/>
                    <wp:lineTo x="15741" y="7927"/>
                    <wp:lineTo x="20463" y="5450"/>
                    <wp:lineTo x="20463" y="2972"/>
                    <wp:lineTo x="15741" y="0"/>
                    <wp:lineTo x="8920" y="0"/>
                  </wp:wrapPolygon>
                </wp:wrapThrough>
                <wp:docPr id="27" name="Grafik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4225" cy="8305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BC740C">
            <w:rPr>
              <w:rFonts w:ascii="Arial" w:eastAsia="Times New Roman" w:hAnsi="Arial" w:cs="Times New Roman"/>
              <w:noProof/>
              <w:szCs w:val="20"/>
              <w:lang w:eastAsia="de-DE"/>
            </w:rPr>
            <mc:AlternateContent>
              <mc:Choice Requires="wpg">
                <w:drawing>
                  <wp:anchor distT="0" distB="0" distL="114300" distR="114300" simplePos="0" relativeHeight="251659264" behindDoc="0" locked="1" layoutInCell="1" allowOverlap="1" wp14:anchorId="17378A1C" wp14:editId="48BA0B05">
                    <wp:simplePos x="0" y="0"/>
                    <wp:positionH relativeFrom="column">
                      <wp:posOffset>-53975</wp:posOffset>
                    </wp:positionH>
                    <wp:positionV relativeFrom="page">
                      <wp:posOffset>6985</wp:posOffset>
                    </wp:positionV>
                    <wp:extent cx="1979930" cy="492125"/>
                    <wp:effectExtent l="0" t="0" r="0" b="0"/>
                    <wp:wrapNone/>
                    <wp:docPr id="1" name="LogoCol" hidden="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1979930" cy="492125"/>
                              <a:chOff x="0" y="0"/>
                              <a:chExt cx="9056" cy="225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5" descr="Bundeslogo_sw_pos_60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96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16" y="0"/>
                                <a:ext cx="7440" cy="225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Picture 6" descr="Bundeslogo_RGB_pos_600 neu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8203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20" cy="225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    <w:pict>
                  <v:group id="LogoCol" style="position:absolute;margin-left:-4.25pt;margin-top:.55pt;width:155.9pt;height:38.75pt;z-index:251659264;visibility:hidden;mso-position-vertical-relative:page" coordsize="9056,2250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" w14:anchorId="617FCADF">
                    <v:shapetype id="_x0000_t75" coordsize="21600,21600" filled="f" stroked="f" o:spt="75" o:preferrelative="t" path="m@4@5l@4@11@9@11@9@5xe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Picture 5" style="position:absolute;left:1616;width:7440;height:2250;visibility:visible;mso-wrap-style:square" alt="Bundeslogo_sw_pos_600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">
                      <v:imagedata cropleft="11776f" o:title="Bundeslogo_sw_pos_600" r:id="rId6"/>
                    </v:shape>
                    <v:shape id="Picture 6" style="position:absolute;width:1620;height:2250;visibility:visible;mso-wrap-style:square" alt="Bundeslogo_RGB_pos_600 neu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">
                      <v:imagedata cropright="53762f" o:title="Bundeslogo_RGB_pos_600 neu" r:id="rId7"/>
                    </v:shape>
                    <w10:wrap anchory="page"/>
                    <w10:anchorlock/>
                  </v:group>
                </w:pict>
              </mc:Fallback>
            </mc:AlternateContent>
          </w:r>
        </w:p>
      </w:tc>
      <w:tc>
        <w:tcPr>
          <w:tcW w:w="4858" w:type="dxa"/>
        </w:tcPr>
        <w:p w14:paraId="7A96CB05" w14:textId="77777777" w:rsidR="007F18EA" w:rsidRPr="009332ED" w:rsidRDefault="009332ED">
          <w:pPr>
            <w:tabs>
              <w:tab w:val="center" w:pos="4536"/>
              <w:tab w:val="right" w:pos="9072"/>
            </w:tabs>
            <w:spacing w:line="260" w:lineRule="atLeast"/>
            <w:jc w:val="center"/>
            <w:rPr>
              <w:rFonts w:ascii="Arial" w:eastAsia="Calibri" w:hAnsi="Arial" w:cs="Arial"/>
              <w:b/>
              <w:sz w:val="20"/>
              <w:szCs w:val="22"/>
              <w:lang w:val="fr-CH" w:eastAsia="de-DE"/>
            </w:rPr>
          </w:pPr>
          <w:r w:rsidRPr="009332ED">
            <w:rPr>
              <w:rFonts w:ascii="Arial" w:eastAsia="Calibri" w:hAnsi="Arial" w:cs="Arial"/>
              <w:b/>
              <w:sz w:val="20"/>
              <w:szCs w:val="22"/>
              <w:lang w:val="fr-CH" w:eastAsia="de-DE"/>
            </w:rPr>
            <w:t>OPS</w:t>
          </w:r>
        </w:p>
        <w:p w14:paraId="05F77CC6" w14:textId="4CD6B1D7" w:rsidR="007F18EA" w:rsidRPr="009332ED" w:rsidRDefault="009332ED">
          <w:pPr>
            <w:tabs>
              <w:tab w:val="center" w:pos="4536"/>
              <w:tab w:val="right" w:pos="9072"/>
            </w:tabs>
            <w:spacing w:line="260" w:lineRule="atLeast"/>
            <w:jc w:val="center"/>
            <w:rPr>
              <w:rFonts w:ascii="Arial" w:eastAsia="Calibri" w:hAnsi="Arial" w:cs="Arial"/>
              <w:b/>
              <w:sz w:val="20"/>
              <w:szCs w:val="22"/>
              <w:lang w:val="fr-CH" w:eastAsia="de-DE"/>
            </w:rPr>
          </w:pPr>
          <w:r w:rsidRPr="009332ED">
            <w:rPr>
              <w:rFonts w:ascii="Arial" w:eastAsia="Calibri" w:hAnsi="Arial" w:cs="Arial"/>
              <w:b/>
              <w:sz w:val="20"/>
              <w:szCs w:val="22"/>
              <w:lang w:val="fr-CH" w:eastAsia="de-DE"/>
            </w:rPr>
            <w:t xml:space="preserve">Organisation Podologie </w:t>
          </w:r>
          <w:r w:rsidR="00462585">
            <w:rPr>
              <w:rFonts w:ascii="Arial" w:eastAsia="Calibri" w:hAnsi="Arial" w:cs="Arial"/>
              <w:b/>
              <w:sz w:val="20"/>
              <w:szCs w:val="22"/>
              <w:lang w:val="fr-CH" w:eastAsia="de-DE"/>
            </w:rPr>
            <w:t>Schweiz</w:t>
          </w:r>
        </w:p>
        <w:p w14:paraId="027A7872" w14:textId="77777777" w:rsidR="007F18EA" w:rsidRPr="009332ED" w:rsidRDefault="009332ED">
          <w:pPr>
            <w:tabs>
              <w:tab w:val="center" w:pos="4536"/>
              <w:tab w:val="right" w:pos="9072"/>
            </w:tabs>
            <w:spacing w:line="260" w:lineRule="atLeast"/>
            <w:jc w:val="center"/>
            <w:rPr>
              <w:rFonts w:ascii="Arial" w:eastAsia="Calibri" w:hAnsi="Arial" w:cs="Arial"/>
              <w:b/>
              <w:sz w:val="20"/>
              <w:szCs w:val="22"/>
              <w:lang w:val="fr-CH" w:eastAsia="de-DE"/>
            </w:rPr>
          </w:pPr>
          <w:r w:rsidRPr="009332ED">
            <w:rPr>
              <w:rFonts w:ascii="Arial" w:eastAsia="Calibri" w:hAnsi="Arial" w:cs="Arial"/>
              <w:b/>
              <w:sz w:val="20"/>
              <w:szCs w:val="22"/>
              <w:lang w:val="fr-CH" w:eastAsia="de-DE"/>
            </w:rPr>
            <w:t>Organisation Podologie Suisse</w:t>
          </w:r>
        </w:p>
        <w:p w14:paraId="2F6B6FF4" w14:textId="0D885048" w:rsidR="007F18EA" w:rsidRPr="009332ED" w:rsidRDefault="009332ED">
          <w:pPr>
            <w:pBdr>
              <w:bottom w:val="single" w:sz="4" w:space="1" w:color="auto"/>
            </w:pBdr>
            <w:tabs>
              <w:tab w:val="center" w:pos="4536"/>
              <w:tab w:val="right" w:pos="9072"/>
            </w:tabs>
            <w:spacing w:line="260" w:lineRule="atLeast"/>
            <w:jc w:val="center"/>
            <w:rPr>
              <w:rFonts w:ascii="Arial" w:eastAsia="Calibri" w:hAnsi="Arial" w:cs="Arial"/>
              <w:b/>
              <w:sz w:val="20"/>
              <w:szCs w:val="22"/>
              <w:lang w:val="it-CH" w:eastAsia="de-DE"/>
            </w:rPr>
          </w:pPr>
          <w:r w:rsidRPr="00BC740C">
            <w:rPr>
              <w:rFonts w:ascii="Arial" w:eastAsia="Calibri" w:hAnsi="Arial" w:cs="Arial"/>
              <w:b/>
              <w:sz w:val="20"/>
              <w:szCs w:val="22"/>
              <w:lang w:val="it-CH" w:eastAsia="de-DE"/>
            </w:rPr>
            <w:t xml:space="preserve">Organizzazione </w:t>
          </w:r>
          <w:r w:rsidRPr="009332ED">
            <w:rPr>
              <w:rFonts w:ascii="Arial" w:eastAsia="Calibri" w:hAnsi="Arial" w:cs="Arial"/>
              <w:b/>
              <w:sz w:val="20"/>
              <w:szCs w:val="22"/>
              <w:lang w:val="it-CH" w:eastAsia="de-DE"/>
            </w:rPr>
            <w:t>Podologia Svizzera</w:t>
          </w:r>
        </w:p>
        <w:p w14:paraId="47B2A282" w14:textId="77777777" w:rsidR="00BC740C" w:rsidRPr="009332ED" w:rsidRDefault="00BC740C" w:rsidP="00BC740C">
          <w:pPr>
            <w:spacing w:line="200" w:lineRule="atLeast"/>
            <w:rPr>
              <w:rFonts w:ascii="Arial" w:eastAsia="Times New Roman" w:hAnsi="Arial" w:cs="Times New Roman"/>
              <w:noProof/>
              <w:sz w:val="15"/>
              <w:szCs w:val="20"/>
              <w:lang w:val="it-CH" w:eastAsia="de-DE"/>
            </w:rPr>
          </w:pPr>
        </w:p>
      </w:tc>
    </w:tr>
  </w:tbl>
  <w:p w14:paraId="4D41B11B" w14:textId="77777777" w:rsidR="00E74DC3" w:rsidRPr="009332ED" w:rsidRDefault="00E74DC3" w:rsidP="009332ED">
    <w:pPr>
      <w:pStyle w:val="En-tte"/>
      <w:rPr>
        <w:rFonts w:ascii="Arial" w:hAnsi="Arial" w:cs="Arial"/>
        <w:sz w:val="20"/>
        <w:szCs w:val="20"/>
        <w:lang w:val="it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B251F9"/>
    <w:multiLevelType w:val="hybridMultilevel"/>
    <w:tmpl w:val="D05863C8"/>
    <w:lvl w:ilvl="0" w:tplc="6254A2F2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89186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defaultTabStop w:val="708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99E"/>
    <w:rsid w:val="000528EF"/>
    <w:rsid w:val="000752F9"/>
    <w:rsid w:val="0009727E"/>
    <w:rsid w:val="00097A28"/>
    <w:rsid w:val="000A1EC1"/>
    <w:rsid w:val="000F577C"/>
    <w:rsid w:val="00133188"/>
    <w:rsid w:val="0018277B"/>
    <w:rsid w:val="001C6F9D"/>
    <w:rsid w:val="001F4A8E"/>
    <w:rsid w:val="00286F25"/>
    <w:rsid w:val="002C751B"/>
    <w:rsid w:val="002E045A"/>
    <w:rsid w:val="00364576"/>
    <w:rsid w:val="003E417D"/>
    <w:rsid w:val="0042290F"/>
    <w:rsid w:val="00460FB9"/>
    <w:rsid w:val="00461281"/>
    <w:rsid w:val="00462585"/>
    <w:rsid w:val="00466043"/>
    <w:rsid w:val="0047314B"/>
    <w:rsid w:val="00475AEA"/>
    <w:rsid w:val="00475B25"/>
    <w:rsid w:val="00495AA1"/>
    <w:rsid w:val="004D27B5"/>
    <w:rsid w:val="00522DE3"/>
    <w:rsid w:val="00527B0E"/>
    <w:rsid w:val="00532AC1"/>
    <w:rsid w:val="005567F7"/>
    <w:rsid w:val="00565C36"/>
    <w:rsid w:val="00571928"/>
    <w:rsid w:val="005E2D5D"/>
    <w:rsid w:val="005F2797"/>
    <w:rsid w:val="00626134"/>
    <w:rsid w:val="0062767A"/>
    <w:rsid w:val="00676841"/>
    <w:rsid w:val="006A6C33"/>
    <w:rsid w:val="006E3D1D"/>
    <w:rsid w:val="00726C50"/>
    <w:rsid w:val="007550DB"/>
    <w:rsid w:val="007630C9"/>
    <w:rsid w:val="007A5025"/>
    <w:rsid w:val="007D18B6"/>
    <w:rsid w:val="007F18EA"/>
    <w:rsid w:val="00832722"/>
    <w:rsid w:val="008425F4"/>
    <w:rsid w:val="008D247B"/>
    <w:rsid w:val="009067C8"/>
    <w:rsid w:val="009214DE"/>
    <w:rsid w:val="009332ED"/>
    <w:rsid w:val="00991D25"/>
    <w:rsid w:val="009A6ABE"/>
    <w:rsid w:val="009F16AA"/>
    <w:rsid w:val="00A05569"/>
    <w:rsid w:val="00A276DC"/>
    <w:rsid w:val="00A55A20"/>
    <w:rsid w:val="00B31633"/>
    <w:rsid w:val="00B60F02"/>
    <w:rsid w:val="00B74ADA"/>
    <w:rsid w:val="00B87492"/>
    <w:rsid w:val="00B934D3"/>
    <w:rsid w:val="00B968F8"/>
    <w:rsid w:val="00B972B7"/>
    <w:rsid w:val="00BC740C"/>
    <w:rsid w:val="00BE59F3"/>
    <w:rsid w:val="00C16CD7"/>
    <w:rsid w:val="00C334E3"/>
    <w:rsid w:val="00C9599E"/>
    <w:rsid w:val="00CE699B"/>
    <w:rsid w:val="00D14D68"/>
    <w:rsid w:val="00DC07EE"/>
    <w:rsid w:val="00DC0CA7"/>
    <w:rsid w:val="00DE02F7"/>
    <w:rsid w:val="00E74DC3"/>
    <w:rsid w:val="00E96CAA"/>
    <w:rsid w:val="00EB3134"/>
    <w:rsid w:val="00EC20CC"/>
    <w:rsid w:val="00ED4353"/>
    <w:rsid w:val="00EE09D2"/>
    <w:rsid w:val="00EF3F88"/>
    <w:rsid w:val="00EF5C63"/>
    <w:rsid w:val="00F510E5"/>
    <w:rsid w:val="00F85F7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;"/>
  <w14:docId w14:val="1CC4B94B"/>
  <w15:docId w15:val="{A2B7223F-BDBA-41D1-8265-4DE86EF00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F4875"/>
    <w:rPr>
      <w:lang w:val="de-CH"/>
    </w:rPr>
  </w:style>
  <w:style w:type="paragraph" w:styleId="Titre1">
    <w:name w:val="heading 1"/>
    <w:basedOn w:val="Normal"/>
    <w:next w:val="Normal"/>
    <w:link w:val="Titre1Car"/>
    <w:qFormat/>
    <w:rsid w:val="00F510E5"/>
    <w:pPr>
      <w:keepNext/>
      <w:outlineLvl w:val="0"/>
    </w:pPr>
    <w:rPr>
      <w:rFonts w:ascii="Arial" w:eastAsia="Times New Roman" w:hAnsi="Arial" w:cs="Times New Roman"/>
      <w:b/>
      <w:sz w:val="16"/>
      <w:szCs w:val="20"/>
      <w:lang w:eastAsia="de-DE"/>
    </w:rPr>
  </w:style>
  <w:style w:type="paragraph" w:styleId="Titre2">
    <w:name w:val="heading 2"/>
    <w:basedOn w:val="Normal"/>
    <w:next w:val="Normal"/>
    <w:link w:val="Titre2Car"/>
    <w:qFormat/>
    <w:rsid w:val="00F510E5"/>
    <w:pPr>
      <w:keepNext/>
      <w:ind w:left="5245"/>
      <w:outlineLvl w:val="1"/>
    </w:pPr>
    <w:rPr>
      <w:rFonts w:ascii="Arial" w:eastAsia="Times New Roman" w:hAnsi="Arial" w:cs="Times New Roman"/>
      <w:b/>
      <w:caps/>
      <w:szCs w:val="20"/>
      <w:lang w:eastAsia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0752F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0752F9"/>
  </w:style>
  <w:style w:type="paragraph" w:styleId="Pieddepage">
    <w:name w:val="footer"/>
    <w:basedOn w:val="Normal"/>
    <w:link w:val="PieddepageCar"/>
    <w:rsid w:val="000752F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0752F9"/>
  </w:style>
  <w:style w:type="character" w:customStyle="1" w:styleId="Titre1Car">
    <w:name w:val="Titre 1 Car"/>
    <w:basedOn w:val="Policepardfaut"/>
    <w:link w:val="Titre1"/>
    <w:rsid w:val="00F510E5"/>
    <w:rPr>
      <w:rFonts w:ascii="Arial" w:eastAsia="Times New Roman" w:hAnsi="Arial" w:cs="Times New Roman"/>
      <w:b/>
      <w:sz w:val="16"/>
      <w:szCs w:val="20"/>
      <w:lang w:val="de-CH" w:eastAsia="de-DE"/>
    </w:rPr>
  </w:style>
  <w:style w:type="character" w:customStyle="1" w:styleId="Titre2Car">
    <w:name w:val="Titre 2 Car"/>
    <w:basedOn w:val="Policepardfaut"/>
    <w:link w:val="Titre2"/>
    <w:rsid w:val="00F510E5"/>
    <w:rPr>
      <w:rFonts w:ascii="Arial" w:eastAsia="Times New Roman" w:hAnsi="Arial" w:cs="Times New Roman"/>
      <w:b/>
      <w:caps/>
      <w:szCs w:val="20"/>
      <w:lang w:val="de-CH" w:eastAsia="de-DE"/>
    </w:rPr>
  </w:style>
  <w:style w:type="paragraph" w:styleId="Textedebulles">
    <w:name w:val="Balloon Text"/>
    <w:basedOn w:val="Normal"/>
    <w:link w:val="TextedebullesCar"/>
    <w:rsid w:val="004D27B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D27B5"/>
    <w:rPr>
      <w:rFonts w:ascii="Tahoma" w:hAnsi="Tahoma" w:cs="Tahoma"/>
      <w:sz w:val="16"/>
      <w:szCs w:val="16"/>
      <w:lang w:val="de-CH"/>
    </w:rPr>
  </w:style>
  <w:style w:type="character" w:styleId="Marquedecommentaire">
    <w:name w:val="annotation reference"/>
    <w:basedOn w:val="Policepardfaut"/>
    <w:semiHidden/>
    <w:unhideWhenUsed/>
    <w:rsid w:val="00DC07EE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DC07E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DC07EE"/>
    <w:rPr>
      <w:sz w:val="20"/>
      <w:szCs w:val="20"/>
      <w:lang w:val="de-CH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DC07E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DC07EE"/>
    <w:rPr>
      <w:b/>
      <w:bCs/>
      <w:sz w:val="20"/>
      <w:szCs w:val="20"/>
      <w:lang w:val="de-CH"/>
    </w:rPr>
  </w:style>
  <w:style w:type="table" w:styleId="Grilledutableau">
    <w:name w:val="Table Grid"/>
    <w:basedOn w:val="TableauNormal"/>
    <w:rsid w:val="00565C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rsid w:val="000A1EC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59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3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C_leistung\C1_vm\ops\50_vorlagen\briefvorlage_ops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39CF9-31F9-4095-8F66-EE91E632A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briefvorlage_ops</Template>
  <TotalTime>0</TotalTime>
  <Pages>1</Pages>
  <Words>238</Words>
  <Characters>1311</Characters>
  <Application>Microsoft Office Word</Application>
  <DocSecurity>0</DocSecurity>
  <Lines>10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Walker Management AG</Company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Wüest Sarah</dc:creator>
  <cp:lastModifiedBy>Evelyne Comte</cp:lastModifiedBy>
  <cp:revision>2</cp:revision>
  <cp:lastPrinted>2023-06-16T14:11:00Z</cp:lastPrinted>
  <dcterms:created xsi:type="dcterms:W3CDTF">2024-02-29T08:16:00Z</dcterms:created>
  <dcterms:modified xsi:type="dcterms:W3CDTF">2024-02-29T08:16:00Z</dcterms:modified>
</cp:coreProperties>
</file>